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02DB2" w:rsidRDefault="00D02DB2">
      <w:pPr>
        <w:spacing w:line="360" w:lineRule="auto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</w:t>
      </w:r>
      <w:r w:rsidR="00123EF7">
        <w:rPr>
          <w:rFonts w:ascii="黑体" w:eastAsia="黑体" w:hAnsi="黑体" w:hint="eastAsia"/>
        </w:rPr>
        <w:t>3</w:t>
      </w:r>
      <w:r>
        <w:rPr>
          <w:rFonts w:ascii="黑体" w:eastAsia="黑体" w:hAnsi="黑体" w:hint="eastAsia"/>
        </w:rPr>
        <w:t xml:space="preserve"> </w:t>
      </w:r>
    </w:p>
    <w:p w:rsidR="00D02DB2" w:rsidRDefault="00D02DB2">
      <w:pPr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</w:rPr>
        <w:t>九三学社十三届</w:t>
      </w:r>
      <w:r w:rsidR="00BD36E3">
        <w:rPr>
          <w:rFonts w:ascii="方正小标宋简体" w:eastAsia="方正小标宋简体" w:hAnsi="方正小标宋简体" w:cs="方正小标宋简体" w:hint="eastAsia"/>
          <w:bCs/>
          <w:sz w:val="44"/>
        </w:rPr>
        <w:t>六</w:t>
      </w:r>
      <w:r>
        <w:rPr>
          <w:rFonts w:ascii="方正小标宋简体" w:eastAsia="方正小标宋简体" w:hAnsi="方正小标宋简体" w:cs="方正小标宋简体" w:hint="eastAsia"/>
          <w:bCs/>
          <w:sz w:val="44"/>
        </w:rPr>
        <w:t>中全会与会人员</w:t>
      </w:r>
    </w:p>
    <w:p w:rsidR="00D02DB2" w:rsidRDefault="00D02DB2">
      <w:pPr>
        <w:spacing w:line="64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</w:rPr>
        <w:t>到京、离京时间表</w:t>
      </w:r>
    </w:p>
    <w:p w:rsidR="00D02DB2" w:rsidRDefault="00D02DB2">
      <w:pPr>
        <w:spacing w:line="500" w:lineRule="exact"/>
        <w:rPr>
          <w:rFonts w:hint="eastAsia"/>
        </w:rPr>
      </w:pPr>
    </w:p>
    <w:p w:rsidR="00D02DB2" w:rsidRDefault="00D02DB2">
      <w:pPr>
        <w:spacing w:line="360" w:lineRule="auto"/>
        <w:rPr>
          <w:rFonts w:hint="eastAsia"/>
        </w:rPr>
      </w:pPr>
      <w:r>
        <w:rPr>
          <w:rFonts w:hint="eastAsia"/>
        </w:rPr>
        <w:t>社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 xml:space="preserve">省（市、区）委          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1"/>
        <w:gridCol w:w="1489"/>
        <w:gridCol w:w="1793"/>
        <w:gridCol w:w="1751"/>
        <w:gridCol w:w="1935"/>
        <w:gridCol w:w="1560"/>
      </w:tblGrid>
      <w:tr w:rsidR="00EF517F" w:rsidTr="006C5030">
        <w:trPr>
          <w:jc w:val="center"/>
        </w:trPr>
        <w:tc>
          <w:tcPr>
            <w:tcW w:w="1811" w:type="dxa"/>
            <w:vMerge w:val="restart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3282" w:type="dxa"/>
            <w:gridSpan w:val="2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到京</w:t>
            </w:r>
          </w:p>
        </w:tc>
        <w:tc>
          <w:tcPr>
            <w:tcW w:w="3686" w:type="dxa"/>
            <w:gridSpan w:val="2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离京</w:t>
            </w:r>
          </w:p>
        </w:tc>
        <w:tc>
          <w:tcPr>
            <w:tcW w:w="1560" w:type="dxa"/>
            <w:vMerge w:val="restart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机</w:t>
            </w:r>
          </w:p>
        </w:tc>
      </w:tr>
      <w:tr w:rsidR="00EF517F" w:rsidTr="006C5030">
        <w:trPr>
          <w:jc w:val="center"/>
        </w:trPr>
        <w:tc>
          <w:tcPr>
            <w:tcW w:w="1811" w:type="dxa"/>
            <w:vMerge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</w:p>
        </w:tc>
        <w:tc>
          <w:tcPr>
            <w:tcW w:w="1489" w:type="dxa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793" w:type="dxa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航班/车次</w:t>
            </w:r>
          </w:p>
        </w:tc>
        <w:tc>
          <w:tcPr>
            <w:tcW w:w="1751" w:type="dxa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935" w:type="dxa"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航班/车次</w:t>
            </w:r>
          </w:p>
        </w:tc>
        <w:tc>
          <w:tcPr>
            <w:tcW w:w="1560" w:type="dxa"/>
            <w:vMerge/>
            <w:vAlign w:val="center"/>
          </w:tcPr>
          <w:p w:rsidR="00EF517F" w:rsidRDefault="00EF517F" w:rsidP="006C5030">
            <w:pPr>
              <w:spacing w:line="520" w:lineRule="exact"/>
              <w:jc w:val="center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  <w:tr w:rsidR="00EF517F" w:rsidTr="006C5030">
        <w:trPr>
          <w:jc w:val="center"/>
        </w:trPr>
        <w:tc>
          <w:tcPr>
            <w:tcW w:w="181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489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93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751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935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  <w:tc>
          <w:tcPr>
            <w:tcW w:w="1560" w:type="dxa"/>
          </w:tcPr>
          <w:p w:rsidR="00EF517F" w:rsidRDefault="00EF517F" w:rsidP="006C5030">
            <w:pPr>
              <w:spacing w:line="700" w:lineRule="exact"/>
              <w:rPr>
                <w:rFonts w:hint="eastAsia"/>
              </w:rPr>
            </w:pPr>
          </w:p>
        </w:tc>
      </w:tr>
    </w:tbl>
    <w:p w:rsidR="00D02DB2" w:rsidRDefault="00D02DB2">
      <w:pPr>
        <w:spacing w:line="0" w:lineRule="atLeast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填表人：             手机：                            日期：   月   日 </w:t>
      </w:r>
    </w:p>
    <w:p w:rsidR="00D02DB2" w:rsidRDefault="00D02DB2">
      <w:pPr>
        <w:spacing w:line="0" w:lineRule="atLeast"/>
        <w:rPr>
          <w:rFonts w:ascii="楷体_GB2312" w:eastAsia="楷体_GB2312" w:hint="eastAsia"/>
          <w:sz w:val="28"/>
          <w:szCs w:val="28"/>
        </w:rPr>
      </w:pPr>
    </w:p>
    <w:p w:rsidR="00D02DB2" w:rsidRDefault="00D02DB2">
      <w:pPr>
        <w:spacing w:line="0" w:lineRule="atLeast"/>
        <w:rPr>
          <w:rFonts w:hint="eastAsia"/>
        </w:rPr>
      </w:pPr>
      <w:r>
        <w:rPr>
          <w:rFonts w:ascii="楷体_GB2312" w:eastAsia="楷体_GB2312" w:hint="eastAsia"/>
          <w:sz w:val="24"/>
          <w:szCs w:val="28"/>
        </w:rPr>
        <w:t>注：</w:t>
      </w:r>
      <w:r w:rsidR="00EF517F">
        <w:rPr>
          <w:rFonts w:ascii="楷体_GB2312" w:eastAsia="楷体_GB2312" w:hint="eastAsia"/>
          <w:sz w:val="24"/>
          <w:szCs w:val="28"/>
        </w:rPr>
        <w:t>1.离京信息只有不参加九三学社第十一次</w:t>
      </w:r>
      <w:r w:rsidR="002A274C">
        <w:rPr>
          <w:rFonts w:ascii="楷体_GB2312" w:eastAsia="楷体_GB2312" w:hint="eastAsia"/>
          <w:sz w:val="24"/>
          <w:szCs w:val="28"/>
        </w:rPr>
        <w:t>全国</w:t>
      </w:r>
      <w:r w:rsidR="00EF517F">
        <w:rPr>
          <w:rFonts w:ascii="楷体_GB2312" w:eastAsia="楷体_GB2312" w:hint="eastAsia"/>
          <w:sz w:val="24"/>
          <w:szCs w:val="28"/>
        </w:rPr>
        <w:t>代表大会的与会人员填写；2.</w:t>
      </w:r>
      <w:r>
        <w:rPr>
          <w:rFonts w:ascii="楷体_GB2312" w:eastAsia="楷体_GB2312" w:hint="eastAsia"/>
          <w:sz w:val="24"/>
          <w:szCs w:val="28"/>
        </w:rPr>
        <w:t>此表仅作为填报电子报名表的参</w:t>
      </w:r>
      <w:r w:rsidR="00C947A6">
        <w:rPr>
          <w:rFonts w:ascii="楷体_GB2312" w:eastAsia="楷体_GB2312" w:hint="eastAsia"/>
          <w:sz w:val="24"/>
          <w:szCs w:val="28"/>
        </w:rPr>
        <w:t>照，不需传真纸质版至社中央办公厅</w:t>
      </w:r>
      <w:r>
        <w:rPr>
          <w:rFonts w:ascii="楷体_GB2312" w:eastAsia="楷体_GB2312" w:hint="eastAsia"/>
          <w:sz w:val="24"/>
          <w:szCs w:val="28"/>
        </w:rPr>
        <w:t xml:space="preserve">。 </w:t>
      </w:r>
    </w:p>
    <w:sectPr w:rsidR="00D02DB2">
      <w:footerReference w:type="default" r:id="rId6"/>
      <w:pgSz w:w="11906" w:h="16838"/>
      <w:pgMar w:top="2098" w:right="1474" w:bottom="1985" w:left="1588" w:header="851" w:footer="1418" w:gutter="0"/>
      <w:cols w:space="720"/>
      <w:docGrid w:type="lines" w:linePitch="312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E6A" w:rsidRDefault="00E74E6A">
      <w:r>
        <w:separator/>
      </w:r>
    </w:p>
  </w:endnote>
  <w:endnote w:type="continuationSeparator" w:id="1">
    <w:p w:rsidR="00E74E6A" w:rsidRDefault="00E74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42A" w:rsidRPr="00D1242A" w:rsidRDefault="00D1242A" w:rsidP="00D1242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E6A" w:rsidRDefault="00E74E6A">
      <w:r>
        <w:separator/>
      </w:r>
    </w:p>
  </w:footnote>
  <w:footnote w:type="continuationSeparator" w:id="1">
    <w:p w:rsidR="00E74E6A" w:rsidRDefault="00E74E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grammar="clean"/>
  <w:attachedTemplate r:id="rId1"/>
  <w:stylePaneFormatFilter w:val="3F01"/>
  <w:defaultTabStop w:val="420"/>
  <w:evenAndOddHeaders/>
  <w:drawingGridHorizontalSpacing w:val="0"/>
  <w:drawingGridVerticalSpacing w:val="579"/>
  <w:displayHorizontalDrawingGridEvery w:val="0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9E6"/>
    <w:rsid w:val="00052902"/>
    <w:rsid w:val="00075550"/>
    <w:rsid w:val="00123EF7"/>
    <w:rsid w:val="001439AF"/>
    <w:rsid w:val="00156D02"/>
    <w:rsid w:val="001D45FF"/>
    <w:rsid w:val="0026017E"/>
    <w:rsid w:val="00285425"/>
    <w:rsid w:val="002A274C"/>
    <w:rsid w:val="0033361D"/>
    <w:rsid w:val="003B29B8"/>
    <w:rsid w:val="00442096"/>
    <w:rsid w:val="0044635F"/>
    <w:rsid w:val="00486ED1"/>
    <w:rsid w:val="004E6A26"/>
    <w:rsid w:val="005039A1"/>
    <w:rsid w:val="00550DA0"/>
    <w:rsid w:val="005C07C7"/>
    <w:rsid w:val="005E7FAF"/>
    <w:rsid w:val="005F2EB1"/>
    <w:rsid w:val="00633EAE"/>
    <w:rsid w:val="006734C8"/>
    <w:rsid w:val="006C5030"/>
    <w:rsid w:val="007057F9"/>
    <w:rsid w:val="0072748C"/>
    <w:rsid w:val="007403EE"/>
    <w:rsid w:val="00761F38"/>
    <w:rsid w:val="0076619C"/>
    <w:rsid w:val="00791FC3"/>
    <w:rsid w:val="007C7404"/>
    <w:rsid w:val="00832C0B"/>
    <w:rsid w:val="00851018"/>
    <w:rsid w:val="0089244E"/>
    <w:rsid w:val="008A6DF5"/>
    <w:rsid w:val="00913271"/>
    <w:rsid w:val="009C1CEA"/>
    <w:rsid w:val="009D7D84"/>
    <w:rsid w:val="009E1E81"/>
    <w:rsid w:val="009E2E30"/>
    <w:rsid w:val="00A1344F"/>
    <w:rsid w:val="00AA0718"/>
    <w:rsid w:val="00AA628A"/>
    <w:rsid w:val="00AB7C17"/>
    <w:rsid w:val="00AE1E93"/>
    <w:rsid w:val="00AE2F17"/>
    <w:rsid w:val="00B35515"/>
    <w:rsid w:val="00BB75C3"/>
    <w:rsid w:val="00BD36E3"/>
    <w:rsid w:val="00C77DCD"/>
    <w:rsid w:val="00C947A6"/>
    <w:rsid w:val="00D02DB2"/>
    <w:rsid w:val="00D1242A"/>
    <w:rsid w:val="00D71669"/>
    <w:rsid w:val="00DB5C04"/>
    <w:rsid w:val="00DD3749"/>
    <w:rsid w:val="00DF15AC"/>
    <w:rsid w:val="00E1444D"/>
    <w:rsid w:val="00E606B0"/>
    <w:rsid w:val="00E6492C"/>
    <w:rsid w:val="00E7005D"/>
    <w:rsid w:val="00E74E6A"/>
    <w:rsid w:val="00E82335"/>
    <w:rsid w:val="00E854B2"/>
    <w:rsid w:val="00E967A0"/>
    <w:rsid w:val="00EF517F"/>
    <w:rsid w:val="00F20911"/>
    <w:rsid w:val="00F27964"/>
    <w:rsid w:val="00FB6102"/>
    <w:rsid w:val="00FE3267"/>
    <w:rsid w:val="32722AD1"/>
    <w:rsid w:val="362B3708"/>
    <w:rsid w:val="445F494E"/>
    <w:rsid w:val="4DC46AD4"/>
    <w:rsid w:val="53474178"/>
    <w:rsid w:val="567F6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Indent 2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pacing w:val="-6"/>
      <w:kern w:val="2"/>
      <w:sz w:val="32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spacing w:val="-6"/>
      <w:kern w:val="2"/>
      <w:sz w:val="18"/>
      <w:szCs w:val="18"/>
    </w:rPr>
  </w:style>
  <w:style w:type="character" w:customStyle="1" w:styleId="2Char">
    <w:name w:val="正文文本缩进 2 Char"/>
    <w:link w:val="2"/>
    <w:rPr>
      <w:spacing w:val="-6"/>
      <w:kern w:val="2"/>
      <w:sz w:val="32"/>
      <w:szCs w:val="22"/>
    </w:rPr>
  </w:style>
  <w:style w:type="character" w:styleId="a4">
    <w:name w:val="Hyperlink"/>
    <w:rPr>
      <w:color w:val="0000FF"/>
      <w:u w:val="single"/>
    </w:rPr>
  </w:style>
  <w:style w:type="character" w:customStyle="1" w:styleId="2Char1">
    <w:name w:val="正文文本缩进 2 Char1"/>
    <w:rPr>
      <w:spacing w:val="-6"/>
      <w:kern w:val="2"/>
      <w:sz w:val="32"/>
      <w:szCs w:val="22"/>
    </w:rPr>
  </w:style>
  <w:style w:type="character" w:customStyle="1" w:styleId="Char0">
    <w:name w:val="日期 Char"/>
    <w:link w:val="a5"/>
    <w:rPr>
      <w:spacing w:val="-6"/>
      <w:kern w:val="2"/>
      <w:sz w:val="32"/>
      <w:szCs w:val="22"/>
    </w:rPr>
  </w:style>
  <w:style w:type="character" w:customStyle="1" w:styleId="Char1">
    <w:name w:val="批注框文本 Char"/>
    <w:link w:val="a6"/>
    <w:rPr>
      <w:spacing w:val="-6"/>
      <w:kern w:val="2"/>
      <w:sz w:val="18"/>
      <w:szCs w:val="18"/>
    </w:rPr>
  </w:style>
  <w:style w:type="paragraph" w:styleId="a5">
    <w:name w:val="Date"/>
    <w:basedOn w:val="a"/>
    <w:next w:val="a"/>
    <w:link w:val="Char0"/>
    <w:pPr>
      <w:ind w:leftChars="2500" w:left="100"/>
    </w:p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lock Text"/>
    <w:basedOn w:val="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9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93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九三中办发〔2014〕 号</dc:title>
  <dc:creator>byy</dc:creator>
  <cp:lastModifiedBy>adk</cp:lastModifiedBy>
  <cp:revision>2</cp:revision>
  <cp:lastPrinted>2017-11-02T09:16:00Z</cp:lastPrinted>
  <dcterms:created xsi:type="dcterms:W3CDTF">2017-11-07T04:05:00Z</dcterms:created>
  <dcterms:modified xsi:type="dcterms:W3CDTF">2017-11-07T04:05:00Z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